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1311"/>
        <w:gridCol w:w="874"/>
        <w:gridCol w:w="436"/>
        <w:gridCol w:w="881"/>
        <w:gridCol w:w="430"/>
        <w:gridCol w:w="399"/>
        <w:gridCol w:w="912"/>
        <w:gridCol w:w="437"/>
        <w:gridCol w:w="265"/>
        <w:gridCol w:w="608"/>
        <w:gridCol w:w="1007"/>
        <w:gridCol w:w="304"/>
        <w:gridCol w:w="1311"/>
      </w:tblGrid>
      <w:tr w:rsidR="00533E56" w14:paraId="1C6FFF63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2" w14:textId="77777777" w:rsidR="00533E56" w:rsidRDefault="002D63B4">
            <w:pPr>
              <w:pStyle w:val="Header"/>
              <w:tabs>
                <w:tab w:val="left" w:pos="3255"/>
              </w:tabs>
              <w:jc w:val="center"/>
            </w:pPr>
            <w:r>
              <w:rPr>
                <w:rFonts w:ascii="Calibri Light" w:hAnsi="Calibri Light" w:cs="Calibri Light"/>
                <w:b/>
                <w:sz w:val="32"/>
                <w:szCs w:val="32"/>
              </w:rPr>
              <w:t>Injury at home record</w:t>
            </w:r>
          </w:p>
        </w:tc>
      </w:tr>
      <w:tr w:rsidR="00533E56" w14:paraId="1C6FFF65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4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The form below can be used to inform The Olive Tree Nursery of any injury sustained whilst outside of their care. The form can be emailed to </w:t>
            </w:r>
            <w:hyperlink r:id="rId6" w:history="1">
              <w:r>
                <w:rPr>
                  <w:rStyle w:val="Hyperlink"/>
                  <w:rFonts w:ascii="Calibri Light" w:hAnsi="Calibri Light" w:cs="Calibri Light"/>
                  <w:sz w:val="24"/>
                  <w:szCs w:val="24"/>
                </w:rPr>
                <w:t>info@theolivetreenursery.co.uk</w:t>
              </w:r>
            </w:hyperlink>
            <w:r>
              <w:rPr>
                <w:rFonts w:ascii="Calibri Light" w:hAnsi="Calibri Light" w:cs="Calibri Light"/>
                <w:sz w:val="24"/>
                <w:szCs w:val="24"/>
              </w:rPr>
              <w:t xml:space="preserve"> this must be done prior to dropping the named child off. Please complete in block capitals and ensure the form can be fully understood. </w:t>
            </w:r>
            <w:r>
              <w:rPr>
                <w:rFonts w:ascii="Calibri Light" w:hAnsi="Calibri Light" w:cs="Calibri Light"/>
                <w:sz w:val="24"/>
                <w:szCs w:val="24"/>
              </w:rPr>
              <w:t>We may contact you if the information is unclear or we require more information.</w:t>
            </w:r>
          </w:p>
        </w:tc>
      </w:tr>
      <w:tr w:rsidR="00533E56" w14:paraId="1C6FFF69" w14:textId="77777777">
        <w:tblPrEx>
          <w:tblCellMar>
            <w:top w:w="0" w:type="dxa"/>
            <w:bottom w:w="0" w:type="dxa"/>
          </w:tblCellMar>
        </w:tblPrEx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6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Date of completion:</w:t>
            </w:r>
          </w:p>
        </w:tc>
        <w:tc>
          <w:tcPr>
            <w:tcW w:w="3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7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Date of Injury: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8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Time of injury:</w:t>
            </w:r>
          </w:p>
        </w:tc>
      </w:tr>
      <w:tr w:rsidR="00533E56" w14:paraId="1C6FFF6C" w14:textId="77777777">
        <w:tblPrEx>
          <w:tblCellMar>
            <w:top w:w="0" w:type="dxa"/>
            <w:bottom w:w="0" w:type="dxa"/>
          </w:tblCellMar>
        </w:tblPrEx>
        <w:tc>
          <w:tcPr>
            <w:tcW w:w="52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A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Child’s name:</w:t>
            </w:r>
          </w:p>
        </w:tc>
        <w:tc>
          <w:tcPr>
            <w:tcW w:w="52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B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Date of birth </w:t>
            </w:r>
          </w:p>
        </w:tc>
      </w:tr>
      <w:tr w:rsidR="00533E56" w14:paraId="1C6FFF71" w14:textId="77777777">
        <w:tblPrEx>
          <w:tblCellMar>
            <w:top w:w="0" w:type="dxa"/>
            <w:bottom w:w="0" w:type="dxa"/>
          </w:tblCellMar>
        </w:tblPrEx>
        <w:tc>
          <w:tcPr>
            <w:tcW w:w="56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D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Age of child at time of injury</w:t>
            </w:r>
          </w:p>
        </w:tc>
        <w:tc>
          <w:tcPr>
            <w:tcW w:w="1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E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0-1yr 11m</w:t>
            </w: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6F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2yrs-2yrs11m</w:t>
            </w:r>
          </w:p>
        </w:tc>
        <w:tc>
          <w:tcPr>
            <w:tcW w:w="1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0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3yrs – 4yrs 11m</w:t>
            </w:r>
          </w:p>
        </w:tc>
      </w:tr>
      <w:tr w:rsidR="00533E56" w14:paraId="1C6FFF73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2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Type of injury </w:t>
            </w:r>
          </w:p>
        </w:tc>
      </w:tr>
      <w:tr w:rsidR="00533E56" w14:paraId="1C6FFF8F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4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75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12"/>
                <w:szCs w:val="12"/>
              </w:rPr>
            </w:pPr>
          </w:p>
          <w:p w14:paraId="1C6FFF76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Cut, scratch, abrasion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7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78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79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Human bite</w:t>
            </w:r>
          </w:p>
          <w:p w14:paraId="1C6FFF7A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B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7C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7D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Head injury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7E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12"/>
                <w:szCs w:val="12"/>
              </w:rPr>
            </w:pPr>
          </w:p>
          <w:p w14:paraId="1C6FFF7F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Slip, trip or fall from ground level.</w:t>
            </w:r>
          </w:p>
          <w:p w14:paraId="1C6FFF80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&lt;0.5m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81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10"/>
                <w:szCs w:val="10"/>
              </w:rPr>
            </w:pPr>
          </w:p>
          <w:p w14:paraId="1C6FFF82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Slip, trip or fall from height.</w:t>
            </w:r>
          </w:p>
          <w:p w14:paraId="1C6FFF83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&gt;0.6M</w:t>
            </w:r>
          </w:p>
          <w:p w14:paraId="1C6FFF84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85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86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87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Crush injury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88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89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8A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Eye injury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8B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8"/>
                <w:szCs w:val="8"/>
              </w:rPr>
            </w:pPr>
          </w:p>
          <w:p w14:paraId="1C6FFF8C" w14:textId="77777777" w:rsidR="00533E56" w:rsidRDefault="00533E56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6FFF8D" w14:textId="77777777" w:rsidR="00533E56" w:rsidRDefault="002D63B4">
            <w:pPr>
              <w:spacing w:after="0" w:line="240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Burn or </w:t>
            </w:r>
            <w:proofErr w:type="gramStart"/>
            <w:r>
              <w:rPr>
                <w:rFonts w:ascii="Calibri Light" w:hAnsi="Calibri Light" w:cs="Calibri Light"/>
                <w:sz w:val="20"/>
                <w:szCs w:val="20"/>
              </w:rPr>
              <w:t>scald</w:t>
            </w:r>
            <w:proofErr w:type="gramEnd"/>
          </w:p>
          <w:p w14:paraId="1C6FFF8E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Inc sunburn</w:t>
            </w:r>
          </w:p>
        </w:tc>
      </w:tr>
      <w:tr w:rsidR="00533E56" w14:paraId="1C6FFF93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90" w14:textId="77777777" w:rsidR="00533E56" w:rsidRDefault="002D63B4">
            <w:pPr>
              <w:spacing w:after="0" w:line="240" w:lineRule="auto"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Other: </w:t>
            </w:r>
            <w:r>
              <w:rPr>
                <w:rFonts w:ascii="Calibri Light" w:hAnsi="Calibri Light" w:cs="Calibri Light"/>
                <w:i/>
                <w:iCs/>
                <w:sz w:val="20"/>
                <w:szCs w:val="20"/>
              </w:rPr>
              <w:t>Please give details</w:t>
            </w:r>
          </w:p>
          <w:p w14:paraId="1C6FFF91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  <w:i/>
                <w:iCs/>
                <w:sz w:val="20"/>
                <w:szCs w:val="20"/>
              </w:rPr>
            </w:pPr>
          </w:p>
          <w:p w14:paraId="1C6FFF92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533E56" w14:paraId="1C6FFF98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94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Full description of </w:t>
            </w:r>
            <w:r>
              <w:rPr>
                <w:rFonts w:ascii="Calibri Light" w:hAnsi="Calibri Light" w:cs="Calibri Light"/>
                <w:sz w:val="24"/>
                <w:szCs w:val="24"/>
              </w:rPr>
              <w:t>accident/incident:</w:t>
            </w:r>
          </w:p>
          <w:p w14:paraId="1C6FFF95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C6FFF96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C6FFF97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533E56" w14:paraId="1C6FFF9B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99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Details of injury:</w:t>
            </w:r>
          </w:p>
          <w:p w14:paraId="1C6FFF9A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533E56" w14:paraId="1C6FFF9F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9C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Did you seek medical advice? If yes, what advice was given?</w:t>
            </w:r>
          </w:p>
          <w:p w14:paraId="1C6FFF9D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C6FFF9E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533E56" w14:paraId="1C6FFFB5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A0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1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2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3" w14:textId="77777777" w:rsidR="00533E56" w:rsidRDefault="002D63B4">
            <w:pPr>
              <w:spacing w:after="0" w:line="240" w:lineRule="auto"/>
            </w:pPr>
            <w:r>
              <w:rPr>
                <w:rFonts w:ascii="Calibri Light" w:hAnsi="Calibri Light" w:cs="Calibri Light"/>
                <w:noProof/>
              </w:rPr>
              <w:drawing>
                <wp:anchor distT="0" distB="0" distL="114300" distR="114300" simplePos="0" relativeHeight="251658240" behindDoc="0" locked="0" layoutInCell="1" allowOverlap="1" wp14:anchorId="1C6FFF62" wp14:editId="1C6FFF63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3475991" cy="3209287"/>
                  <wp:effectExtent l="0" t="0" r="0" b="0"/>
                  <wp:wrapSquare wrapText="bothSides"/>
                  <wp:docPr id="3880917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991" cy="3209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C6FFFA4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5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6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7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8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9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A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B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C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D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E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AF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B0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B1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B2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  <w:p w14:paraId="1C6FFFB3" w14:textId="77777777" w:rsidR="00533E56" w:rsidRDefault="002D63B4">
            <w:pPr>
              <w:tabs>
                <w:tab w:val="left" w:pos="1776"/>
              </w:tabs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Mark the area of the body injury</w:t>
            </w:r>
          </w:p>
          <w:p w14:paraId="1C6FFFB4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533E56" w14:paraId="1C6FFFB9" w14:textId="77777777">
        <w:tblPrEx>
          <w:tblCellMar>
            <w:top w:w="0" w:type="dxa"/>
            <w:bottom w:w="0" w:type="dxa"/>
          </w:tblCellMar>
        </w:tblPrEx>
        <w:tc>
          <w:tcPr>
            <w:tcW w:w="4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B6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Name of person completing form: </w:t>
            </w:r>
          </w:p>
          <w:p w14:paraId="1C6FFFB7" w14:textId="77777777" w:rsidR="00533E56" w:rsidRDefault="00533E5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56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B8" w14:textId="77777777" w:rsidR="00533E56" w:rsidRDefault="002D63B4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Contact details:</w:t>
            </w:r>
          </w:p>
        </w:tc>
      </w:tr>
      <w:tr w:rsidR="00533E56" w14:paraId="1C6FFFBC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FFFBA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sz w:val="28"/>
                <w:szCs w:val="28"/>
              </w:rPr>
              <w:t xml:space="preserve">Thank you for completing the injury at </w:t>
            </w:r>
            <w:r>
              <w:rPr>
                <w:rFonts w:ascii="Calibri Light" w:hAnsi="Calibri Light" w:cs="Calibri Light"/>
                <w:sz w:val="28"/>
                <w:szCs w:val="28"/>
              </w:rPr>
              <w:t xml:space="preserve">home form, please email it to </w:t>
            </w:r>
            <w:hyperlink r:id="rId8" w:history="1">
              <w:r>
                <w:rPr>
                  <w:rStyle w:val="Hyperlink"/>
                  <w:rFonts w:ascii="Calibri Light" w:hAnsi="Calibri Light" w:cs="Calibri Light"/>
                  <w:sz w:val="28"/>
                  <w:szCs w:val="28"/>
                </w:rPr>
                <w:t>info@theolivetreenursery.co.uk</w:t>
              </w:r>
            </w:hyperlink>
            <w:r>
              <w:rPr>
                <w:rFonts w:ascii="Calibri Light" w:hAnsi="Calibri Light" w:cs="Calibri Light"/>
                <w:sz w:val="28"/>
                <w:szCs w:val="28"/>
              </w:rPr>
              <w:t xml:space="preserve"> </w:t>
            </w:r>
          </w:p>
          <w:p w14:paraId="1C6FFFBB" w14:textId="77777777" w:rsidR="00533E56" w:rsidRDefault="002D63B4">
            <w:pPr>
              <w:spacing w:after="0" w:line="240" w:lineRule="auto"/>
              <w:jc w:val="center"/>
            </w:pPr>
            <w:r>
              <w:rPr>
                <w:rFonts w:ascii="Calibri Light" w:hAnsi="Calibri Light" w:cs="Calibri Light"/>
                <w:sz w:val="28"/>
                <w:szCs w:val="28"/>
              </w:rPr>
              <w:t xml:space="preserve"> We will be in touch if we require any further information</w:t>
            </w:r>
          </w:p>
        </w:tc>
      </w:tr>
      <w:tr w:rsidR="002D63B4" w14:paraId="122FF0E2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33F4" w14:textId="549FC661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  <w:r w:rsidRPr="002D63B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FOR OFFICE USE ONLY</w:t>
            </w:r>
          </w:p>
        </w:tc>
      </w:tr>
      <w:tr w:rsidR="002D63B4" w14:paraId="57C38961" w14:textId="77777777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5FFE" w14:textId="77777777" w:rsidR="002D63B4" w:rsidRPr="008032D9" w:rsidRDefault="002D63B4" w:rsidP="002D63B4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8032D9">
              <w:rPr>
                <w:rFonts w:asciiTheme="majorHAnsi" w:hAnsiTheme="majorHAnsi" w:cstheme="majorHAnsi"/>
                <w:b/>
                <w:bCs/>
              </w:rPr>
              <w:t xml:space="preserve">Further information / Follow up. </w:t>
            </w:r>
          </w:p>
          <w:p w14:paraId="27914434" w14:textId="77777777" w:rsidR="002D63B4" w:rsidRDefault="002D63B4" w:rsidP="002D63B4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7B804B9D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03D00E54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413C6A2D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41066589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0A2174CA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0F2E4254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042A5A1D" w14:textId="7777777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  <w:p w14:paraId="2252A653" w14:textId="3809B6E7" w:rsidR="002D63B4" w:rsidRDefault="002D63B4" w:rsidP="002D63B4">
            <w:pPr>
              <w:spacing w:after="0" w:line="240" w:lineRule="auto"/>
              <w:rPr>
                <w:rFonts w:ascii="Calibri Light" w:hAnsi="Calibri Light" w:cs="Calibri Light"/>
                <w:sz w:val="28"/>
                <w:szCs w:val="28"/>
              </w:rPr>
            </w:pPr>
          </w:p>
        </w:tc>
      </w:tr>
    </w:tbl>
    <w:p w14:paraId="1C6FFFBD" w14:textId="77777777" w:rsidR="00533E56" w:rsidRDefault="00533E56"/>
    <w:sectPr w:rsidR="00533E56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FFF68" w14:textId="77777777" w:rsidR="002D63B4" w:rsidRDefault="002D63B4">
      <w:pPr>
        <w:spacing w:after="0" w:line="240" w:lineRule="auto"/>
      </w:pPr>
      <w:r>
        <w:separator/>
      </w:r>
    </w:p>
  </w:endnote>
  <w:endnote w:type="continuationSeparator" w:id="0">
    <w:p w14:paraId="1C6FFF6A" w14:textId="77777777" w:rsidR="002D63B4" w:rsidRDefault="002D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FFF64" w14:textId="77777777" w:rsidR="002D63B4" w:rsidRDefault="002D63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6FFF66" w14:textId="77777777" w:rsidR="002D63B4" w:rsidRDefault="002D6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3E56"/>
    <w:rsid w:val="002D63B4"/>
    <w:rsid w:val="0053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FFF62"/>
  <w15:docId w15:val="{21763CB5-16CB-42AB-AD57-8DEE7092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heolivetreenursery.co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heolivetreenursery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Hawthorne</dc:creator>
  <dc:description/>
  <cp:lastModifiedBy>Jade Hawthorne</cp:lastModifiedBy>
  <cp:revision>2</cp:revision>
  <dcterms:created xsi:type="dcterms:W3CDTF">2023-08-07T15:15:00Z</dcterms:created>
  <dcterms:modified xsi:type="dcterms:W3CDTF">2023-08-07T15:15:00Z</dcterms:modified>
</cp:coreProperties>
</file>